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701" w:rightFromText="1701" w:topFromText="1514" w:bottomFromText="663" w:vertAnchor="page" w:horzAnchor="margin" w:tblpX="1135" w:tblpY="1617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0"/>
      </w:tblGrid>
      <w:tr w:rsidR="004F4A20" w:rsidTr="00C75AA6">
        <w:trPr>
          <w:trHeight w:hRule="exact" w:val="737"/>
        </w:trPr>
        <w:tc>
          <w:tcPr>
            <w:tcW w:w="7230" w:type="dxa"/>
          </w:tcPr>
          <w:p w:rsidR="004F4A20" w:rsidRPr="008B1B0F" w:rsidRDefault="002874AD" w:rsidP="002874AD">
            <w:pPr>
              <w:pStyle w:val="Inhaltstext"/>
              <w:rPr>
                <w:rStyle w:val="14Schriftgre"/>
              </w:rPr>
            </w:pPr>
            <w:r>
              <w:rPr>
                <w:rStyle w:val="14Schriftgre"/>
              </w:rPr>
              <w:t>Immissionsschutzrecht SG 61</w:t>
            </w:r>
          </w:p>
        </w:tc>
      </w:tr>
    </w:tbl>
    <w:p w:rsidR="001261FF" w:rsidRPr="001261FF" w:rsidRDefault="001261FF" w:rsidP="001261FF">
      <w:pPr>
        <w:pStyle w:val="Betreffblanko"/>
        <w:jc w:val="right"/>
        <w:rPr>
          <w:b w:val="0"/>
        </w:rPr>
      </w:pPr>
      <w:r>
        <w:rPr>
          <w:rStyle w:val="8Schriftgre"/>
          <w:sz w:val="20"/>
          <w:szCs w:val="20"/>
        </w:rPr>
        <w:t xml:space="preserve">Landsberg </w:t>
      </w:r>
      <w:r w:rsidRPr="00816F09">
        <w:rPr>
          <w:rStyle w:val="8Schriftgre"/>
          <w:sz w:val="20"/>
          <w:szCs w:val="20"/>
        </w:rPr>
        <w:t xml:space="preserve">am Lech, </w:t>
      </w:r>
      <w:r w:rsidRPr="00816F09">
        <w:rPr>
          <w:rStyle w:val="8Schriftgre"/>
          <w:sz w:val="20"/>
          <w:szCs w:val="20"/>
        </w:rPr>
        <w:fldChar w:fldCharType="begin"/>
      </w:r>
      <w:r w:rsidRPr="00816F09">
        <w:rPr>
          <w:rStyle w:val="8Schriftgre"/>
          <w:sz w:val="20"/>
          <w:szCs w:val="20"/>
        </w:rPr>
        <w:instrText xml:space="preserve"> TIME \@ "dd.MM.yyyy" </w:instrText>
      </w:r>
      <w:r w:rsidRPr="00816F09">
        <w:rPr>
          <w:rStyle w:val="8Schriftgre"/>
          <w:sz w:val="20"/>
          <w:szCs w:val="20"/>
        </w:rPr>
        <w:fldChar w:fldCharType="separate"/>
      </w:r>
      <w:r w:rsidR="003525B4">
        <w:rPr>
          <w:rStyle w:val="8Schriftgre"/>
          <w:noProof/>
          <w:sz w:val="20"/>
          <w:szCs w:val="20"/>
        </w:rPr>
        <w:t>21.03.2025</w:t>
      </w:r>
      <w:r w:rsidRPr="00816F09">
        <w:rPr>
          <w:rStyle w:val="8Schriftgre"/>
          <w:sz w:val="20"/>
          <w:szCs w:val="20"/>
        </w:rPr>
        <w:fldChar w:fldCharType="end"/>
      </w:r>
    </w:p>
    <w:p w:rsidR="001E3B3A" w:rsidRDefault="001E3B3A" w:rsidP="00AD34B3">
      <w:pPr>
        <w:rPr>
          <w:rFonts w:cs="Calibri"/>
          <w:b/>
          <w:szCs w:val="24"/>
        </w:rPr>
      </w:pPr>
      <w:r w:rsidRPr="00244C65">
        <w:rPr>
          <w:rFonts w:ascii="Arial" w:hAnsi="Arial"/>
          <w:b/>
          <w:sz w:val="28"/>
          <w:u w:val="single"/>
        </w:rPr>
        <w:t xml:space="preserve">Ö f </w:t>
      </w:r>
      <w:proofErr w:type="spellStart"/>
      <w:r w:rsidRPr="00244C65">
        <w:rPr>
          <w:rFonts w:ascii="Arial" w:hAnsi="Arial"/>
          <w:b/>
          <w:sz w:val="28"/>
          <w:u w:val="single"/>
        </w:rPr>
        <w:t>f</w:t>
      </w:r>
      <w:proofErr w:type="spellEnd"/>
      <w:r w:rsidRPr="00244C65">
        <w:rPr>
          <w:rFonts w:ascii="Arial" w:hAnsi="Arial"/>
          <w:b/>
          <w:sz w:val="28"/>
          <w:u w:val="single"/>
        </w:rPr>
        <w:t xml:space="preserve"> e n t l i c h e    B e k a n </w:t>
      </w:r>
      <w:proofErr w:type="spellStart"/>
      <w:r w:rsidRPr="00244C65">
        <w:rPr>
          <w:rFonts w:ascii="Arial" w:hAnsi="Arial"/>
          <w:b/>
          <w:sz w:val="28"/>
          <w:u w:val="single"/>
        </w:rPr>
        <w:t>n</w:t>
      </w:r>
      <w:proofErr w:type="spellEnd"/>
      <w:r w:rsidRPr="00244C65">
        <w:rPr>
          <w:rFonts w:ascii="Arial" w:hAnsi="Arial"/>
          <w:b/>
          <w:sz w:val="28"/>
          <w:u w:val="single"/>
        </w:rPr>
        <w:t xml:space="preserve"> t m a c h u n g</w:t>
      </w:r>
      <w:r w:rsidRPr="00EE0B6A">
        <w:rPr>
          <w:rFonts w:cs="Calibri"/>
          <w:b/>
          <w:szCs w:val="24"/>
        </w:rPr>
        <w:t xml:space="preserve"> </w:t>
      </w:r>
    </w:p>
    <w:p w:rsidR="001E3B3A" w:rsidRDefault="001E3B3A" w:rsidP="00AD34B3">
      <w:pPr>
        <w:rPr>
          <w:rFonts w:cs="Calibri"/>
          <w:b/>
          <w:szCs w:val="24"/>
        </w:rPr>
      </w:pPr>
    </w:p>
    <w:p w:rsidR="00AD34B3" w:rsidRPr="00EE0B6A" w:rsidRDefault="00AD34B3" w:rsidP="00AD34B3">
      <w:pPr>
        <w:rPr>
          <w:rFonts w:cs="Calibri"/>
          <w:b/>
          <w:bCs/>
          <w:szCs w:val="24"/>
        </w:rPr>
      </w:pPr>
      <w:r w:rsidRPr="00EE0B6A">
        <w:rPr>
          <w:rFonts w:cs="Calibri"/>
          <w:b/>
          <w:szCs w:val="24"/>
        </w:rPr>
        <w:t>Az. 1711.1-LÖ/</w:t>
      </w:r>
      <w:r w:rsidR="00FF7E90">
        <w:rPr>
          <w:rFonts w:cs="Calibri"/>
          <w:b/>
          <w:szCs w:val="24"/>
        </w:rPr>
        <w:t>20</w:t>
      </w:r>
      <w:r w:rsidRPr="00EE0B6A">
        <w:rPr>
          <w:rFonts w:cs="Calibri"/>
          <w:b/>
          <w:szCs w:val="24"/>
        </w:rPr>
        <w:t>-</w:t>
      </w:r>
      <w:r w:rsidR="00FF7E90">
        <w:rPr>
          <w:rFonts w:cs="Calibri"/>
          <w:b/>
          <w:szCs w:val="24"/>
        </w:rPr>
        <w:t>25</w:t>
      </w:r>
      <w:r w:rsidRPr="00EE0B6A">
        <w:rPr>
          <w:rFonts w:cs="Calibri"/>
          <w:b/>
          <w:szCs w:val="24"/>
        </w:rPr>
        <w:t>/61.11</w:t>
      </w:r>
    </w:p>
    <w:p w:rsidR="00AD34B3" w:rsidRDefault="00AD34B3" w:rsidP="00AD34B3">
      <w:pPr>
        <w:rPr>
          <w:rFonts w:cs="Calibri"/>
          <w:b/>
          <w:bCs/>
          <w:sz w:val="22"/>
        </w:rPr>
      </w:pPr>
    </w:p>
    <w:p w:rsidR="00AD34B3" w:rsidRPr="00AD34B3" w:rsidRDefault="00AD34B3" w:rsidP="0041233F">
      <w:pPr>
        <w:spacing w:after="0" w:line="240" w:lineRule="auto"/>
        <w:rPr>
          <w:rFonts w:cs="Calibri"/>
          <w:b/>
          <w:bCs/>
          <w:sz w:val="28"/>
          <w:szCs w:val="28"/>
        </w:rPr>
      </w:pPr>
      <w:r w:rsidRPr="00AD34B3">
        <w:rPr>
          <w:rFonts w:cs="Calibri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0973B" wp14:editId="27E66709">
                <wp:simplePos x="0" y="0"/>
                <wp:positionH relativeFrom="page">
                  <wp:posOffset>360045</wp:posOffset>
                </wp:positionH>
                <wp:positionV relativeFrom="page">
                  <wp:posOffset>3780790</wp:posOffset>
                </wp:positionV>
                <wp:extent cx="114300" cy="0"/>
                <wp:effectExtent l="7620" t="8890" r="11430" b="1016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65C94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97.7pt" to="37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amEQIAACc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">
                <w10:wrap anchorx="page" anchory="page"/>
              </v:line>
            </w:pict>
          </mc:Fallback>
        </mc:AlternateContent>
      </w:r>
      <w:r w:rsidRPr="00AD34B3">
        <w:rPr>
          <w:rFonts w:cs="Calibri"/>
          <w:b/>
          <w:bCs/>
          <w:sz w:val="28"/>
          <w:szCs w:val="28"/>
        </w:rPr>
        <w:t>Vollzug des Bundes-Immissionsschutzgesetzes (BImSchG) und des Gesetzes über die Umweltverträglichkeitsprüfung (UVPG);</w:t>
      </w:r>
    </w:p>
    <w:p w:rsidR="00AD34B3" w:rsidRPr="00AD34B3" w:rsidRDefault="00AD34B3" w:rsidP="0041233F">
      <w:pPr>
        <w:spacing w:after="0" w:line="240" w:lineRule="auto"/>
        <w:rPr>
          <w:rFonts w:cs="Calibri"/>
          <w:b/>
          <w:sz w:val="28"/>
          <w:szCs w:val="28"/>
        </w:rPr>
      </w:pPr>
      <w:r w:rsidRPr="00B66F04">
        <w:rPr>
          <w:rFonts w:cs="Calibri"/>
          <w:noProof/>
          <w:sz w:val="28"/>
          <w:szCs w:val="28"/>
          <w:lang w:eastAsia="de-D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D0B8B60" wp14:editId="4EEECA2D">
                <wp:simplePos x="0" y="0"/>
                <wp:positionH relativeFrom="page">
                  <wp:posOffset>360045</wp:posOffset>
                </wp:positionH>
                <wp:positionV relativeFrom="page">
                  <wp:posOffset>3780789</wp:posOffset>
                </wp:positionV>
                <wp:extent cx="114300" cy="0"/>
                <wp:effectExtent l="0" t="0" r="19050" b="19050"/>
                <wp:wrapNone/>
                <wp:docPr id="4" name="Gerader Verbind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5D465" id="Gerader Verbinder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8.35pt,297.7pt" to="37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">
                <w10:wrap anchorx="page" anchory="page"/>
              </v:line>
            </w:pict>
          </mc:Fallback>
        </mc:AlternateContent>
      </w:r>
      <w:r w:rsidRPr="00B66F04">
        <w:rPr>
          <w:rFonts w:cs="Calibri"/>
          <w:b/>
          <w:bCs/>
          <w:sz w:val="28"/>
          <w:szCs w:val="28"/>
        </w:rPr>
        <w:t>Antrag</w:t>
      </w:r>
      <w:r w:rsidRPr="00AD34B3">
        <w:rPr>
          <w:rFonts w:cs="Calibri"/>
          <w:b/>
          <w:bCs/>
          <w:sz w:val="28"/>
          <w:szCs w:val="28"/>
        </w:rPr>
        <w:t xml:space="preserve"> auf Teilgenehmigung nach § 8 BImSchG</w:t>
      </w:r>
      <w:r w:rsidR="007E03BD">
        <w:rPr>
          <w:rFonts w:cs="Calibri"/>
          <w:b/>
          <w:bCs/>
          <w:sz w:val="28"/>
          <w:szCs w:val="28"/>
        </w:rPr>
        <w:t xml:space="preserve"> für den Austausch eines bestehenden Gärrestelager-Emissionsdaches gegen einen Doppelmembrangasspeicher 2/5 – Kugel - TFD</w:t>
      </w:r>
    </w:p>
    <w:p w:rsidR="00AD34B3" w:rsidRPr="00EC5367" w:rsidRDefault="00AD34B3" w:rsidP="0041233F">
      <w:pPr>
        <w:spacing w:after="0" w:line="240" w:lineRule="auto"/>
        <w:rPr>
          <w:rFonts w:cs="Calibri"/>
          <w:b/>
          <w:bCs/>
          <w:sz w:val="22"/>
        </w:rPr>
      </w:pPr>
    </w:p>
    <w:p w:rsidR="00AD34B3" w:rsidRPr="00AD34B3" w:rsidRDefault="00AD34B3" w:rsidP="0041233F">
      <w:pPr>
        <w:spacing w:after="0" w:line="240" w:lineRule="auto"/>
        <w:rPr>
          <w:rFonts w:asciiTheme="minorHAnsi" w:hAnsiTheme="minorHAnsi" w:cstheme="minorHAnsi"/>
          <w:b/>
          <w:szCs w:val="24"/>
        </w:rPr>
      </w:pPr>
      <w:r w:rsidRPr="00AD34B3">
        <w:rPr>
          <w:rFonts w:asciiTheme="minorHAnsi" w:hAnsiTheme="minorHAnsi" w:cstheme="minorHAnsi"/>
          <w:b/>
          <w:szCs w:val="24"/>
          <w:u w:val="single"/>
        </w:rPr>
        <w:t>Antragstellerin:</w:t>
      </w:r>
      <w:r w:rsidRPr="00AD34B3">
        <w:rPr>
          <w:rFonts w:asciiTheme="minorHAnsi" w:hAnsiTheme="minorHAnsi" w:cstheme="minorHAnsi"/>
          <w:szCs w:val="24"/>
        </w:rPr>
        <w:tab/>
      </w:r>
      <w:r w:rsidRPr="00AD34B3">
        <w:rPr>
          <w:rFonts w:asciiTheme="minorHAnsi" w:hAnsiTheme="minorHAnsi" w:cstheme="minorHAnsi"/>
          <w:b/>
          <w:szCs w:val="24"/>
        </w:rPr>
        <w:t>Bioenergie Löffler GmbH</w:t>
      </w:r>
    </w:p>
    <w:p w:rsidR="00AD34B3" w:rsidRPr="00AD34B3" w:rsidRDefault="00AD34B3" w:rsidP="0041233F">
      <w:pPr>
        <w:spacing w:after="0" w:line="240" w:lineRule="auto"/>
        <w:rPr>
          <w:rFonts w:asciiTheme="minorHAnsi" w:hAnsiTheme="minorHAnsi" w:cstheme="minorHAnsi"/>
          <w:b/>
          <w:szCs w:val="24"/>
        </w:rPr>
      </w:pPr>
      <w:r w:rsidRPr="00AD34B3">
        <w:rPr>
          <w:rFonts w:asciiTheme="minorHAnsi" w:hAnsiTheme="minorHAnsi" w:cstheme="minorHAnsi"/>
          <w:b/>
          <w:szCs w:val="24"/>
        </w:rPr>
        <w:tab/>
      </w:r>
      <w:r w:rsidRPr="00AD34B3">
        <w:rPr>
          <w:rFonts w:asciiTheme="minorHAnsi" w:hAnsiTheme="minorHAnsi" w:cstheme="minorHAnsi"/>
          <w:b/>
          <w:szCs w:val="24"/>
        </w:rPr>
        <w:tab/>
      </w:r>
      <w:r w:rsidRPr="00AD34B3">
        <w:rPr>
          <w:rFonts w:asciiTheme="minorHAnsi" w:hAnsiTheme="minorHAnsi" w:cstheme="minorHAnsi"/>
          <w:b/>
          <w:szCs w:val="24"/>
        </w:rPr>
        <w:tab/>
        <w:t xml:space="preserve">Am </w:t>
      </w:r>
      <w:proofErr w:type="spellStart"/>
      <w:r w:rsidRPr="00AD34B3">
        <w:rPr>
          <w:rFonts w:asciiTheme="minorHAnsi" w:hAnsiTheme="minorHAnsi" w:cstheme="minorHAnsi"/>
          <w:b/>
          <w:szCs w:val="24"/>
        </w:rPr>
        <w:t>Aufeld</w:t>
      </w:r>
      <w:proofErr w:type="spellEnd"/>
      <w:r w:rsidRPr="00AD34B3">
        <w:rPr>
          <w:rFonts w:asciiTheme="minorHAnsi" w:hAnsiTheme="minorHAnsi" w:cstheme="minorHAnsi"/>
          <w:b/>
          <w:szCs w:val="24"/>
        </w:rPr>
        <w:t xml:space="preserve"> 1</w:t>
      </w:r>
    </w:p>
    <w:p w:rsidR="00AD34B3" w:rsidRPr="00AD34B3" w:rsidRDefault="00AD34B3" w:rsidP="0041233F">
      <w:pPr>
        <w:spacing w:after="0" w:line="240" w:lineRule="auto"/>
        <w:ind w:left="2124" w:hanging="2124"/>
        <w:rPr>
          <w:rFonts w:asciiTheme="minorHAnsi" w:hAnsiTheme="minorHAnsi" w:cstheme="minorHAnsi"/>
          <w:szCs w:val="24"/>
        </w:rPr>
      </w:pPr>
      <w:r w:rsidRPr="00AD34B3">
        <w:rPr>
          <w:rFonts w:asciiTheme="minorHAnsi" w:hAnsiTheme="minorHAnsi" w:cstheme="minorHAnsi"/>
          <w:b/>
          <w:szCs w:val="24"/>
        </w:rPr>
        <w:tab/>
        <w:t xml:space="preserve">86492 </w:t>
      </w:r>
      <w:proofErr w:type="spellStart"/>
      <w:r w:rsidRPr="00AD34B3">
        <w:rPr>
          <w:rFonts w:asciiTheme="minorHAnsi" w:hAnsiTheme="minorHAnsi" w:cstheme="minorHAnsi"/>
          <w:b/>
          <w:szCs w:val="24"/>
        </w:rPr>
        <w:t>Egling</w:t>
      </w:r>
      <w:proofErr w:type="spellEnd"/>
      <w:r w:rsidRPr="00AD34B3">
        <w:rPr>
          <w:rFonts w:asciiTheme="minorHAnsi" w:hAnsiTheme="minorHAnsi" w:cstheme="minorHAnsi"/>
          <w:b/>
          <w:szCs w:val="24"/>
        </w:rPr>
        <w:t xml:space="preserve"> an der Paar</w:t>
      </w:r>
    </w:p>
    <w:p w:rsidR="00AD34B3" w:rsidRPr="00AD34B3" w:rsidRDefault="00AD34B3" w:rsidP="0041233F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AD34B3" w:rsidRPr="00AD34B3" w:rsidRDefault="00AD34B3" w:rsidP="0041233F">
      <w:pPr>
        <w:spacing w:after="0" w:line="240" w:lineRule="auto"/>
        <w:rPr>
          <w:rFonts w:asciiTheme="minorHAnsi" w:hAnsiTheme="minorHAnsi" w:cstheme="minorHAnsi"/>
          <w:b/>
          <w:szCs w:val="24"/>
        </w:rPr>
      </w:pPr>
      <w:r w:rsidRPr="00AD34B3">
        <w:rPr>
          <w:rFonts w:asciiTheme="minorHAnsi" w:hAnsiTheme="minorHAnsi" w:cstheme="minorHAnsi"/>
          <w:b/>
          <w:szCs w:val="24"/>
          <w:u w:val="single"/>
        </w:rPr>
        <w:t>Betriebsstandort:</w:t>
      </w:r>
      <w:r w:rsidRPr="00AD34B3">
        <w:rPr>
          <w:rFonts w:asciiTheme="minorHAnsi" w:hAnsiTheme="minorHAnsi" w:cstheme="minorHAnsi"/>
          <w:szCs w:val="24"/>
        </w:rPr>
        <w:t xml:space="preserve"> </w:t>
      </w:r>
      <w:r w:rsidRPr="00AD34B3">
        <w:rPr>
          <w:rFonts w:asciiTheme="minorHAnsi" w:hAnsiTheme="minorHAnsi" w:cstheme="minorHAnsi"/>
          <w:szCs w:val="24"/>
        </w:rPr>
        <w:tab/>
      </w:r>
      <w:r w:rsidRPr="00AD34B3">
        <w:rPr>
          <w:rFonts w:asciiTheme="minorHAnsi" w:hAnsiTheme="minorHAnsi" w:cstheme="minorHAnsi"/>
          <w:b/>
          <w:szCs w:val="24"/>
        </w:rPr>
        <w:t xml:space="preserve">Am </w:t>
      </w:r>
      <w:proofErr w:type="spellStart"/>
      <w:r w:rsidRPr="00AD34B3">
        <w:rPr>
          <w:rFonts w:asciiTheme="minorHAnsi" w:hAnsiTheme="minorHAnsi" w:cstheme="minorHAnsi"/>
          <w:b/>
          <w:szCs w:val="24"/>
        </w:rPr>
        <w:t>Aufeld</w:t>
      </w:r>
      <w:proofErr w:type="spellEnd"/>
      <w:r w:rsidRPr="00AD34B3">
        <w:rPr>
          <w:rFonts w:asciiTheme="minorHAnsi" w:hAnsiTheme="minorHAnsi" w:cstheme="minorHAnsi"/>
          <w:b/>
          <w:szCs w:val="24"/>
        </w:rPr>
        <w:t xml:space="preserve"> 1</w:t>
      </w:r>
    </w:p>
    <w:p w:rsidR="00AD34B3" w:rsidRPr="00AD34B3" w:rsidRDefault="00AD34B3" w:rsidP="0041233F">
      <w:pPr>
        <w:spacing w:after="0" w:line="240" w:lineRule="auto"/>
        <w:rPr>
          <w:rFonts w:asciiTheme="minorHAnsi" w:hAnsiTheme="minorHAnsi" w:cstheme="minorHAnsi"/>
          <w:b/>
          <w:szCs w:val="24"/>
        </w:rPr>
      </w:pPr>
      <w:r w:rsidRPr="00AD34B3">
        <w:rPr>
          <w:rFonts w:asciiTheme="minorHAnsi" w:hAnsiTheme="minorHAnsi" w:cstheme="minorHAnsi"/>
          <w:b/>
          <w:szCs w:val="24"/>
        </w:rPr>
        <w:tab/>
      </w:r>
      <w:r w:rsidRPr="00AD34B3">
        <w:rPr>
          <w:rFonts w:asciiTheme="minorHAnsi" w:hAnsiTheme="minorHAnsi" w:cstheme="minorHAnsi"/>
          <w:b/>
          <w:szCs w:val="24"/>
        </w:rPr>
        <w:tab/>
      </w:r>
      <w:r w:rsidRPr="00AD34B3">
        <w:rPr>
          <w:rFonts w:asciiTheme="minorHAnsi" w:hAnsiTheme="minorHAnsi" w:cstheme="minorHAnsi"/>
          <w:b/>
          <w:szCs w:val="24"/>
        </w:rPr>
        <w:tab/>
        <w:t xml:space="preserve">86492 </w:t>
      </w:r>
      <w:proofErr w:type="spellStart"/>
      <w:r w:rsidRPr="00AD34B3">
        <w:rPr>
          <w:rFonts w:asciiTheme="minorHAnsi" w:hAnsiTheme="minorHAnsi" w:cstheme="minorHAnsi"/>
          <w:b/>
          <w:szCs w:val="24"/>
        </w:rPr>
        <w:t>Egling</w:t>
      </w:r>
      <w:proofErr w:type="spellEnd"/>
      <w:r w:rsidRPr="00AD34B3">
        <w:rPr>
          <w:rFonts w:asciiTheme="minorHAnsi" w:hAnsiTheme="minorHAnsi" w:cstheme="minorHAnsi"/>
          <w:b/>
          <w:szCs w:val="24"/>
        </w:rPr>
        <w:t xml:space="preserve"> an der Paar</w:t>
      </w:r>
    </w:p>
    <w:p w:rsidR="00AD34B3" w:rsidRPr="00AD34B3" w:rsidRDefault="00AD34B3" w:rsidP="0041233F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1E3B3A" w:rsidRPr="00244C65" w:rsidRDefault="001E3B3A" w:rsidP="0041233F">
      <w:pPr>
        <w:spacing w:after="0" w:line="240" w:lineRule="auto"/>
        <w:rPr>
          <w:rFonts w:ascii="Arial" w:hAnsi="Arial"/>
          <w:b/>
          <w:sz w:val="28"/>
          <w:u w:val="single"/>
        </w:rPr>
      </w:pP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  <w:r w:rsidRPr="001E3B3A">
        <w:rPr>
          <w:rFonts w:cs="Calibri"/>
          <w:b/>
          <w:bCs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F1BBA" wp14:editId="34D78E08">
                <wp:simplePos x="0" y="0"/>
                <wp:positionH relativeFrom="page">
                  <wp:posOffset>360045</wp:posOffset>
                </wp:positionH>
                <wp:positionV relativeFrom="page">
                  <wp:posOffset>3780790</wp:posOffset>
                </wp:positionV>
                <wp:extent cx="114300" cy="0"/>
                <wp:effectExtent l="7620" t="8890" r="11430" b="10160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69C9B" id="Lin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97.7pt" to="37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4TEAIAACc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">
                <w10:wrap anchorx="page" anchory="page"/>
              </v:line>
            </w:pict>
          </mc:Fallback>
        </mc:AlternateContent>
      </w:r>
      <w:r w:rsidRPr="001E3B3A">
        <w:rPr>
          <w:rFonts w:cs="Calibri"/>
          <w:noProof/>
          <w:szCs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4C708C44" wp14:editId="14C1F1DC">
                <wp:simplePos x="0" y="0"/>
                <wp:positionH relativeFrom="page">
                  <wp:posOffset>360045</wp:posOffset>
                </wp:positionH>
                <wp:positionV relativeFrom="page">
                  <wp:posOffset>3780789</wp:posOffset>
                </wp:positionV>
                <wp:extent cx="114300" cy="0"/>
                <wp:effectExtent l="0" t="0" r="19050" b="19050"/>
                <wp:wrapNone/>
                <wp:docPr id="2" name="Gerader Verbin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709D2" id="Gerader Verbinder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8.35pt,297.7pt" to="37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">
                <w10:wrap anchorx="page" anchory="page"/>
              </v:line>
            </w:pict>
          </mc:Fallback>
        </mc:AlternateContent>
      </w:r>
      <w:r w:rsidRPr="001E3B3A">
        <w:rPr>
          <w:rFonts w:cs="Calibri"/>
          <w:noProof/>
          <w:szCs w:val="24"/>
          <w:lang w:eastAsia="de-DE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F6840A3" wp14:editId="0D84A481">
                <wp:simplePos x="0" y="0"/>
                <wp:positionH relativeFrom="page">
                  <wp:posOffset>360045</wp:posOffset>
                </wp:positionH>
                <wp:positionV relativeFrom="page">
                  <wp:posOffset>3780789</wp:posOffset>
                </wp:positionV>
                <wp:extent cx="114300" cy="0"/>
                <wp:effectExtent l="0" t="0" r="19050" b="19050"/>
                <wp:wrapNone/>
                <wp:docPr id="6" name="Gerader Verbind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848C5" id="Gerader Verbinder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8.35pt,297.7pt" to="37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">
                <w10:wrap anchorx="page" anchory="page"/>
              </v:line>
            </w:pict>
          </mc:Fallback>
        </mc:AlternateContent>
      </w:r>
      <w:r w:rsidRPr="001E3B3A">
        <w:rPr>
          <w:rFonts w:cs="Calibri"/>
          <w:szCs w:val="24"/>
        </w:rPr>
        <w:t xml:space="preserve">Die Bioenergie Löffler GmbH betreibt auf den Grundstücken Fl. Nr. 2118 und 2119, Gemarkung </w:t>
      </w:r>
      <w:proofErr w:type="spellStart"/>
      <w:r w:rsidRPr="001E3B3A">
        <w:rPr>
          <w:rFonts w:cs="Calibri"/>
          <w:szCs w:val="24"/>
        </w:rPr>
        <w:t>Egling</w:t>
      </w:r>
      <w:proofErr w:type="spellEnd"/>
      <w:r w:rsidRPr="001E3B3A">
        <w:rPr>
          <w:rFonts w:cs="Calibri"/>
          <w:szCs w:val="24"/>
        </w:rPr>
        <w:t xml:space="preserve"> an der Paar, eine landwirtschaftliche Biogasanlage mit drei Blockheizkraftwerken (BHKW)</w:t>
      </w:r>
      <w:r w:rsidRPr="001E3B3A">
        <w:rPr>
          <w:rFonts w:cs="Calibri"/>
          <w:bCs/>
          <w:szCs w:val="24"/>
        </w:rPr>
        <w:t>.</w:t>
      </w:r>
      <w:r w:rsidRPr="001E3B3A">
        <w:rPr>
          <w:rFonts w:cs="Calibri"/>
          <w:szCs w:val="24"/>
        </w:rPr>
        <w:t xml:space="preserve"> </w:t>
      </w: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</w:p>
    <w:p w:rsidR="007E03BD" w:rsidRDefault="001E3B3A" w:rsidP="007E03BD">
      <w:pPr>
        <w:spacing w:after="0" w:line="240" w:lineRule="auto"/>
        <w:rPr>
          <w:rFonts w:cs="Calibri"/>
          <w:szCs w:val="24"/>
        </w:rPr>
      </w:pPr>
      <w:r w:rsidRPr="001E3B3A">
        <w:rPr>
          <w:rFonts w:cs="Calibri"/>
          <w:szCs w:val="24"/>
        </w:rPr>
        <w:t xml:space="preserve">Gemäß vorliegendem Antrag vom 02.05.2023 soll die Biogasanlage wesentlich geändert und auf der </w:t>
      </w:r>
      <w:proofErr w:type="spellStart"/>
      <w:r w:rsidRPr="001E3B3A">
        <w:rPr>
          <w:rFonts w:cs="Calibri"/>
          <w:szCs w:val="24"/>
        </w:rPr>
        <w:t>Fl.Nr</w:t>
      </w:r>
      <w:proofErr w:type="spellEnd"/>
      <w:r w:rsidRPr="001E3B3A">
        <w:rPr>
          <w:rFonts w:cs="Calibri"/>
          <w:szCs w:val="24"/>
        </w:rPr>
        <w:t>. 2116/1 erweitert werden</w:t>
      </w:r>
      <w:r w:rsidR="007E03BD">
        <w:rPr>
          <w:rFonts w:cs="Calibri"/>
          <w:szCs w:val="24"/>
        </w:rPr>
        <w:t xml:space="preserve">. </w:t>
      </w:r>
    </w:p>
    <w:p w:rsidR="001E3B3A" w:rsidRPr="001E3B3A" w:rsidRDefault="007E03BD" w:rsidP="007E03BD">
      <w:pPr>
        <w:spacing w:after="0" w:line="240" w:lineRule="auto"/>
        <w:rPr>
          <w:rFonts w:cs="Calibri"/>
          <w:szCs w:val="24"/>
        </w:rPr>
      </w:pPr>
      <w:r>
        <w:rPr>
          <w:rFonts w:cs="Calibri"/>
          <w:szCs w:val="24"/>
        </w:rPr>
        <w:t xml:space="preserve">Nach vorliegendem Antrag </w:t>
      </w:r>
      <w:r w:rsidR="00B66F04">
        <w:rPr>
          <w:rFonts w:cs="Calibri"/>
          <w:szCs w:val="24"/>
        </w:rPr>
        <w:t xml:space="preserve">auf Teilgenehmigung vom 28.02.2025 </w:t>
      </w:r>
      <w:r>
        <w:rPr>
          <w:rFonts w:cs="Calibri"/>
          <w:szCs w:val="24"/>
        </w:rPr>
        <w:t>wird der</w:t>
      </w:r>
      <w:r w:rsidR="00B66F04">
        <w:rPr>
          <w:rFonts w:cs="Calibri"/>
          <w:szCs w:val="24"/>
        </w:rPr>
        <w:t xml:space="preserve"> </w:t>
      </w:r>
      <w:r w:rsidR="001E3B3A" w:rsidRPr="001E3B3A">
        <w:rPr>
          <w:rFonts w:cs="Calibri"/>
          <w:szCs w:val="24"/>
        </w:rPr>
        <w:t>Austausch eines bestehenden Gärrestelager–Emissionsdaches gegen einen Doppelmembrangasspeicher 2/5 – Kugel TFD</w:t>
      </w:r>
      <w:r>
        <w:rPr>
          <w:rFonts w:cs="Calibri"/>
          <w:szCs w:val="24"/>
        </w:rPr>
        <w:t xml:space="preserve"> durchgeführt. </w:t>
      </w: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</w:p>
    <w:p w:rsidR="001E3B3A" w:rsidRPr="001E3B3A" w:rsidRDefault="001E3B3A" w:rsidP="0041233F">
      <w:pPr>
        <w:spacing w:after="0" w:line="240" w:lineRule="auto"/>
        <w:rPr>
          <w:rFonts w:cs="Calibri"/>
          <w:bCs/>
          <w:szCs w:val="24"/>
        </w:rPr>
      </w:pPr>
      <w:r w:rsidRPr="001E3B3A">
        <w:rPr>
          <w:rFonts w:cs="Calibri"/>
          <w:bCs/>
          <w:szCs w:val="24"/>
        </w:rPr>
        <w:t xml:space="preserve">Gemäß </w:t>
      </w:r>
      <w:r w:rsidRPr="001E3B3A">
        <w:rPr>
          <w:rFonts w:cs="Calibri"/>
          <w:color w:val="000000" w:themeColor="text1"/>
          <w:szCs w:val="24"/>
        </w:rPr>
        <w:t>§ 9 Abs. 4 i. V. m. § 7 Abs. 1 UVPG i. V. m. der Nr. 1.11.1.1 Spalte 2 der Anlage 1 zum UVPG</w:t>
      </w:r>
      <w:r w:rsidRPr="001E3B3A">
        <w:rPr>
          <w:rFonts w:cs="Calibri"/>
          <w:bCs/>
          <w:szCs w:val="24"/>
        </w:rPr>
        <w:t xml:space="preserve"> hatte das Landratsamt Landsberg am Lech im Rahmen einer allgemeinen Vorprüfung des Einzelfalls festzustellen, ob für das Vorhaben nach den §§ 6 bis 14a UVPG eine Verpflichtung zur Durchführung einer Umweltverträglichkeitsprüfung besteht.</w:t>
      </w:r>
    </w:p>
    <w:p w:rsidR="001E3B3A" w:rsidRPr="001E3B3A" w:rsidRDefault="001E3B3A" w:rsidP="0041233F">
      <w:pPr>
        <w:spacing w:after="0" w:line="240" w:lineRule="auto"/>
        <w:rPr>
          <w:rFonts w:cs="Calibri"/>
          <w:bCs/>
          <w:szCs w:val="24"/>
        </w:rPr>
      </w:pPr>
    </w:p>
    <w:p w:rsidR="001E3B3A" w:rsidRPr="001E3B3A" w:rsidRDefault="001E3B3A" w:rsidP="0041233F">
      <w:pPr>
        <w:spacing w:after="0" w:line="240" w:lineRule="auto"/>
        <w:rPr>
          <w:rFonts w:cs="Calibri"/>
          <w:bCs/>
          <w:szCs w:val="24"/>
        </w:rPr>
      </w:pPr>
      <w:r w:rsidRPr="001E3B3A">
        <w:rPr>
          <w:rFonts w:cs="Calibri"/>
          <w:bCs/>
          <w:szCs w:val="24"/>
        </w:rPr>
        <w:t>Die Prüfung hat ergeben, dass keine Umweltverträglichkeitsprüfung durchzuführen ist, da das beantragte Vorhaben nach Einschätzung des Landratsamtes Landsberg am Lech auf Grund überschlägiger Prüfung unter Berücksichtigung der in Anlage 3 zum UVPG genannten Kriterien keine erheblichen nachteiligen Umweltauswirkungen haben kann, die nach § 25 Abs. 2 UVPG bei der Zulassungsentscheidung zu berücksichtigen wären.</w:t>
      </w:r>
    </w:p>
    <w:p w:rsidR="001E3B3A" w:rsidRPr="001E3B3A" w:rsidRDefault="001E3B3A" w:rsidP="0041233F">
      <w:pPr>
        <w:spacing w:after="0" w:line="240" w:lineRule="auto"/>
        <w:rPr>
          <w:rFonts w:cs="Calibri"/>
          <w:bCs/>
          <w:szCs w:val="24"/>
        </w:rPr>
      </w:pP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  <w:r w:rsidRPr="001E3B3A">
        <w:rPr>
          <w:rFonts w:cs="Calibri"/>
          <w:szCs w:val="24"/>
        </w:rPr>
        <w:lastRenderedPageBreak/>
        <w:t>Diese Feststellung wird hiermit gemäß § 5 Abs. 2 Satz 1 UVPG öffentlich bekannt gegeben. Es wird darauf hingewiesen, dass diese Feststellung gemäß § 5 Abs. 3 Satz 1 UVPG nicht selbständig anfechtbar ist.</w:t>
      </w: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  <w:r w:rsidRPr="001E3B3A">
        <w:rPr>
          <w:rFonts w:cs="Calibri"/>
          <w:szCs w:val="24"/>
        </w:rPr>
        <w:t xml:space="preserve">Landsberg am Lech, </w:t>
      </w:r>
      <w:r w:rsidR="00296BFC">
        <w:rPr>
          <w:rFonts w:cs="Calibri"/>
          <w:szCs w:val="24"/>
        </w:rPr>
        <w:t>17</w:t>
      </w:r>
      <w:r w:rsidRPr="001E3B3A">
        <w:rPr>
          <w:rFonts w:cs="Calibri"/>
          <w:szCs w:val="24"/>
        </w:rPr>
        <w:t>.</w:t>
      </w:r>
      <w:r w:rsidR="007E03BD">
        <w:rPr>
          <w:rFonts w:cs="Calibri"/>
          <w:szCs w:val="24"/>
        </w:rPr>
        <w:t>03</w:t>
      </w:r>
      <w:r w:rsidRPr="001E3B3A">
        <w:rPr>
          <w:rFonts w:cs="Calibri"/>
          <w:szCs w:val="24"/>
        </w:rPr>
        <w:t>.2025</w:t>
      </w: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  <w:r w:rsidRPr="001E3B3A">
        <w:rPr>
          <w:rFonts w:cs="Calibri"/>
          <w:szCs w:val="24"/>
        </w:rPr>
        <w:t>Landratsamt Landsberg am Lech</w:t>
      </w:r>
    </w:p>
    <w:p w:rsidR="0041233F" w:rsidRDefault="002A4A46" w:rsidP="0041233F">
      <w:pPr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</w:p>
    <w:p w:rsidR="0041233F" w:rsidRPr="00AD34B3" w:rsidRDefault="0041233F" w:rsidP="0041233F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41233F" w:rsidRPr="00AD34B3" w:rsidRDefault="003525B4" w:rsidP="0041233F">
      <w:pPr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Gez.</w:t>
      </w: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  <w:r w:rsidRPr="001E3B3A">
        <w:rPr>
          <w:rFonts w:cs="Calibri"/>
          <w:szCs w:val="24"/>
        </w:rPr>
        <w:t>Thomas Eichinger</w:t>
      </w:r>
    </w:p>
    <w:p w:rsidR="001E3B3A" w:rsidRPr="001E3B3A" w:rsidRDefault="001E3B3A" w:rsidP="0041233F">
      <w:pPr>
        <w:spacing w:after="0" w:line="240" w:lineRule="auto"/>
        <w:rPr>
          <w:rFonts w:cs="Calibri"/>
          <w:szCs w:val="24"/>
        </w:rPr>
      </w:pPr>
      <w:r w:rsidRPr="001E3B3A">
        <w:rPr>
          <w:rFonts w:cs="Calibri"/>
          <w:szCs w:val="24"/>
        </w:rPr>
        <w:t>Landrat</w:t>
      </w:r>
    </w:p>
    <w:p w:rsidR="001E3B3A" w:rsidRPr="00244C65" w:rsidRDefault="001E3B3A" w:rsidP="001E3B3A">
      <w:pPr>
        <w:rPr>
          <w:rFonts w:ascii="Arial" w:hAnsi="Arial"/>
          <w:sz w:val="22"/>
        </w:rPr>
      </w:pPr>
    </w:p>
    <w:p w:rsidR="001E3B3A" w:rsidRPr="00244C65" w:rsidRDefault="001E3B3A" w:rsidP="001E3B3A">
      <w:pPr>
        <w:rPr>
          <w:rFonts w:ascii="Arial" w:hAnsi="Arial"/>
          <w:sz w:val="22"/>
        </w:rPr>
      </w:pPr>
      <w:bookmarkStart w:id="0" w:name="_GoBack"/>
      <w:bookmarkEnd w:id="0"/>
    </w:p>
    <w:sectPr w:rsidR="001E3B3A" w:rsidRPr="00244C65" w:rsidSect="007D3C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1134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BBD" w:rsidRDefault="00C13BBD" w:rsidP="004F667E">
      <w:pPr>
        <w:spacing w:after="0" w:line="240" w:lineRule="auto"/>
      </w:pPr>
      <w:r>
        <w:separator/>
      </w:r>
    </w:p>
  </w:endnote>
  <w:endnote w:type="continuationSeparator" w:id="0">
    <w:p w:rsidR="00C13BBD" w:rsidRDefault="00C13BBD" w:rsidP="004F6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120" w:rsidRDefault="00A541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89C" w:rsidRPr="00F249C7" w:rsidRDefault="003525B4" w:rsidP="002C7694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0;margin-top:0;width:595.3pt;height:62.05pt;z-index:-251654144;mso-position-horizontal:center;mso-position-horizontal-relative:page;mso-position-vertical:bottom;mso-position-vertical-relative:page">
          <v:imagedata r:id="rId1" o:title="HG_blanko_P2_staatlich_Satzspiegel_Fuss"/>
          <w10:wrap anchorx="page" anchory="page"/>
        </v:shape>
      </w:pict>
    </w:r>
    <w:r w:rsidR="00BA3A38">
      <w:t xml:space="preserve">Seite </w:t>
    </w:r>
    <w:r w:rsidR="00BA3A38">
      <w:rPr>
        <w:b/>
        <w:bCs/>
      </w:rPr>
      <w:fldChar w:fldCharType="begin"/>
    </w:r>
    <w:r w:rsidR="00BA3A38">
      <w:rPr>
        <w:b/>
        <w:bCs/>
      </w:rPr>
      <w:instrText>PAGE  \* Arabic  \* MERGEFORMAT</w:instrText>
    </w:r>
    <w:r w:rsidR="00BA3A38">
      <w:rPr>
        <w:b/>
        <w:bCs/>
      </w:rPr>
      <w:fldChar w:fldCharType="separate"/>
    </w:r>
    <w:r>
      <w:rPr>
        <w:b/>
        <w:bCs/>
        <w:noProof/>
      </w:rPr>
      <w:t>2</w:t>
    </w:r>
    <w:r w:rsidR="00BA3A38">
      <w:rPr>
        <w:b/>
        <w:bCs/>
      </w:rPr>
      <w:fldChar w:fldCharType="end"/>
    </w:r>
    <w:r w:rsidR="00BA3A38">
      <w:t xml:space="preserve"> von </w:t>
    </w:r>
    <w:r w:rsidR="00BA3A38">
      <w:rPr>
        <w:b/>
        <w:bCs/>
      </w:rPr>
      <w:fldChar w:fldCharType="begin"/>
    </w:r>
    <w:r w:rsidR="00BA3A38">
      <w:rPr>
        <w:b/>
        <w:bCs/>
      </w:rPr>
      <w:instrText>NUMPAGES  \* Arabic  \* MERGEFORMAT</w:instrText>
    </w:r>
    <w:r w:rsidR="00BA3A38">
      <w:rPr>
        <w:b/>
        <w:bCs/>
      </w:rPr>
      <w:fldChar w:fldCharType="separate"/>
    </w:r>
    <w:r>
      <w:rPr>
        <w:b/>
        <w:bCs/>
        <w:noProof/>
      </w:rPr>
      <w:t>2</w:t>
    </w:r>
    <w:r w:rsidR="00BA3A38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48" w:rsidRPr="00845248" w:rsidRDefault="003525B4" w:rsidP="007D3CC7">
    <w:pPr>
      <w:pStyle w:val="Fuzeile"/>
      <w:ind w:right="142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0;margin-top:0;width:595.15pt;height:61.95pt;z-index:-251652096;mso-position-horizontal:center;mso-position-horizontal-relative:page;mso-position-vertical:bottom;mso-position-vertical-relative:page">
          <v:imagedata r:id="rId1" o:title="HG_blanko_P1_staatlich_Satzspiegel_Fuss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BBD" w:rsidRDefault="00C13BBD" w:rsidP="004F667E">
      <w:pPr>
        <w:spacing w:after="0" w:line="240" w:lineRule="auto"/>
      </w:pPr>
      <w:r>
        <w:separator/>
      </w:r>
    </w:p>
  </w:footnote>
  <w:footnote w:type="continuationSeparator" w:id="0">
    <w:p w:rsidR="00C13BBD" w:rsidRDefault="00C13BBD" w:rsidP="004F6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120" w:rsidRDefault="00A541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120" w:rsidRDefault="00A5412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009" w:rsidRDefault="003525B4" w:rsidP="00C75AA6">
    <w:pPr>
      <w:tabs>
        <w:tab w:val="left" w:pos="1715"/>
      </w:tabs>
      <w:rPr>
        <w:noProof/>
        <w:lang w:eastAsia="de-D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143.2pt;z-index:-251656192;mso-position-horizontal:center;mso-position-horizontal-relative:page;mso-position-vertical:top;mso-position-vertical-relative:page">
          <v:imagedata r:id="rId1" o:title="HG_blanko_P1_staatlich_Satzspiegel_Kopf"/>
          <w10:wrap anchorx="page" anchory="page"/>
        </v:shape>
      </w:pict>
    </w:r>
    <w:r w:rsidR="00C75AA6">
      <w:rPr>
        <w:noProof/>
        <w:lang w:eastAsia="de-DE"/>
      </w:rPr>
      <w:tab/>
    </w:r>
  </w:p>
  <w:p w:rsidR="00EF6301" w:rsidRDefault="00EF6301" w:rsidP="00EA5F00">
    <w:pPr>
      <w:tabs>
        <w:tab w:val="left" w:pos="829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2F07AA"/>
    <w:multiLevelType w:val="hybridMultilevel"/>
    <w:tmpl w:val="1F1E289A"/>
    <w:lvl w:ilvl="0" w:tplc="F5B82B42">
      <w:start w:val="2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243AEE"/>
    <w:multiLevelType w:val="hybridMultilevel"/>
    <w:tmpl w:val="33BC2640"/>
    <w:lvl w:ilvl="0" w:tplc="DFA083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383228"/>
    <w:multiLevelType w:val="hybridMultilevel"/>
    <w:tmpl w:val="27EABF8E"/>
    <w:lvl w:ilvl="0" w:tplc="E8D6D5FE">
      <w:start w:val="1"/>
      <w:numFmt w:val="upperRoman"/>
      <w:lvlText w:val="%1."/>
      <w:lvlJc w:val="left"/>
      <w:pPr>
        <w:ind w:left="3567" w:hanging="108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3567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4287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5007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5727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6447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7167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7887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8607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ocumentProtection w:edit="trackedChanges" w:formatting="1" w:enforcement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AE"/>
    <w:rsid w:val="0001649D"/>
    <w:rsid w:val="00017AF1"/>
    <w:rsid w:val="00026483"/>
    <w:rsid w:val="000269AF"/>
    <w:rsid w:val="0003024A"/>
    <w:rsid w:val="000324F6"/>
    <w:rsid w:val="0003725B"/>
    <w:rsid w:val="000428C3"/>
    <w:rsid w:val="0004755E"/>
    <w:rsid w:val="00055C92"/>
    <w:rsid w:val="00057BC2"/>
    <w:rsid w:val="00065AAC"/>
    <w:rsid w:val="000666BD"/>
    <w:rsid w:val="000754AE"/>
    <w:rsid w:val="00077065"/>
    <w:rsid w:val="00082F83"/>
    <w:rsid w:val="000835EB"/>
    <w:rsid w:val="00085B1C"/>
    <w:rsid w:val="0009379C"/>
    <w:rsid w:val="00096780"/>
    <w:rsid w:val="000A78ED"/>
    <w:rsid w:val="000B4091"/>
    <w:rsid w:val="000C11E4"/>
    <w:rsid w:val="000D24D1"/>
    <w:rsid w:val="000E0E8B"/>
    <w:rsid w:val="000E7A2C"/>
    <w:rsid w:val="001013C4"/>
    <w:rsid w:val="0010246E"/>
    <w:rsid w:val="00114C84"/>
    <w:rsid w:val="0011734D"/>
    <w:rsid w:val="001261FF"/>
    <w:rsid w:val="001268A4"/>
    <w:rsid w:val="00127D96"/>
    <w:rsid w:val="00132413"/>
    <w:rsid w:val="001349FD"/>
    <w:rsid w:val="00141DB7"/>
    <w:rsid w:val="00144688"/>
    <w:rsid w:val="00147065"/>
    <w:rsid w:val="00151218"/>
    <w:rsid w:val="00157565"/>
    <w:rsid w:val="001A180A"/>
    <w:rsid w:val="001A2070"/>
    <w:rsid w:val="001A22EF"/>
    <w:rsid w:val="001A4ED9"/>
    <w:rsid w:val="001B2ECA"/>
    <w:rsid w:val="001C28EC"/>
    <w:rsid w:val="001C5FA6"/>
    <w:rsid w:val="001D16CE"/>
    <w:rsid w:val="001D3F5B"/>
    <w:rsid w:val="001E05F7"/>
    <w:rsid w:val="001E3B3A"/>
    <w:rsid w:val="001E7532"/>
    <w:rsid w:val="001F2728"/>
    <w:rsid w:val="001F3F0C"/>
    <w:rsid w:val="001F7485"/>
    <w:rsid w:val="00202B51"/>
    <w:rsid w:val="00210BA3"/>
    <w:rsid w:val="002160D8"/>
    <w:rsid w:val="00222820"/>
    <w:rsid w:val="00222967"/>
    <w:rsid w:val="00224354"/>
    <w:rsid w:val="002365B3"/>
    <w:rsid w:val="002411A1"/>
    <w:rsid w:val="00254B38"/>
    <w:rsid w:val="0027173D"/>
    <w:rsid w:val="002749B1"/>
    <w:rsid w:val="00275CEF"/>
    <w:rsid w:val="002874AD"/>
    <w:rsid w:val="00287847"/>
    <w:rsid w:val="0029122E"/>
    <w:rsid w:val="00296BFC"/>
    <w:rsid w:val="002A2CDB"/>
    <w:rsid w:val="002A3B19"/>
    <w:rsid w:val="002A4A46"/>
    <w:rsid w:val="002A6503"/>
    <w:rsid w:val="002B2C9A"/>
    <w:rsid w:val="002B7ECD"/>
    <w:rsid w:val="002C2804"/>
    <w:rsid w:val="002C7694"/>
    <w:rsid w:val="002C7860"/>
    <w:rsid w:val="002D75F5"/>
    <w:rsid w:val="002D7C24"/>
    <w:rsid w:val="002F1E77"/>
    <w:rsid w:val="002F48E3"/>
    <w:rsid w:val="003035E6"/>
    <w:rsid w:val="00303817"/>
    <w:rsid w:val="00305CB0"/>
    <w:rsid w:val="0031114A"/>
    <w:rsid w:val="003111AE"/>
    <w:rsid w:val="00313006"/>
    <w:rsid w:val="003155F5"/>
    <w:rsid w:val="003218A0"/>
    <w:rsid w:val="00332687"/>
    <w:rsid w:val="00343978"/>
    <w:rsid w:val="003525B4"/>
    <w:rsid w:val="00353552"/>
    <w:rsid w:val="00360846"/>
    <w:rsid w:val="00375655"/>
    <w:rsid w:val="003832DD"/>
    <w:rsid w:val="00392888"/>
    <w:rsid w:val="003930C8"/>
    <w:rsid w:val="003970CB"/>
    <w:rsid w:val="003C039C"/>
    <w:rsid w:val="003D0894"/>
    <w:rsid w:val="003D23C0"/>
    <w:rsid w:val="003D441B"/>
    <w:rsid w:val="003D667F"/>
    <w:rsid w:val="003D6F5B"/>
    <w:rsid w:val="003D7D57"/>
    <w:rsid w:val="003F3338"/>
    <w:rsid w:val="004025BF"/>
    <w:rsid w:val="004054F6"/>
    <w:rsid w:val="0041233F"/>
    <w:rsid w:val="004127A5"/>
    <w:rsid w:val="004214CF"/>
    <w:rsid w:val="004217A0"/>
    <w:rsid w:val="00425A79"/>
    <w:rsid w:val="00435EE8"/>
    <w:rsid w:val="00444EA3"/>
    <w:rsid w:val="00464B30"/>
    <w:rsid w:val="004670E1"/>
    <w:rsid w:val="0047137B"/>
    <w:rsid w:val="004970EC"/>
    <w:rsid w:val="004A0772"/>
    <w:rsid w:val="004A3EB7"/>
    <w:rsid w:val="004A479F"/>
    <w:rsid w:val="004A667C"/>
    <w:rsid w:val="004B1282"/>
    <w:rsid w:val="004B4311"/>
    <w:rsid w:val="004B4786"/>
    <w:rsid w:val="004B4EB8"/>
    <w:rsid w:val="004B7116"/>
    <w:rsid w:val="004C0BC7"/>
    <w:rsid w:val="004D2E32"/>
    <w:rsid w:val="004D64DA"/>
    <w:rsid w:val="004F4A20"/>
    <w:rsid w:val="004F64CD"/>
    <w:rsid w:val="004F667E"/>
    <w:rsid w:val="00502E7F"/>
    <w:rsid w:val="005079B6"/>
    <w:rsid w:val="00511A72"/>
    <w:rsid w:val="00513295"/>
    <w:rsid w:val="00514DA1"/>
    <w:rsid w:val="00522F31"/>
    <w:rsid w:val="00527229"/>
    <w:rsid w:val="005425A2"/>
    <w:rsid w:val="00542A9E"/>
    <w:rsid w:val="00543F7B"/>
    <w:rsid w:val="0054475B"/>
    <w:rsid w:val="005512E4"/>
    <w:rsid w:val="00552E8E"/>
    <w:rsid w:val="00553328"/>
    <w:rsid w:val="00555298"/>
    <w:rsid w:val="00555822"/>
    <w:rsid w:val="0056160E"/>
    <w:rsid w:val="00563478"/>
    <w:rsid w:val="00563F52"/>
    <w:rsid w:val="00572267"/>
    <w:rsid w:val="0059185A"/>
    <w:rsid w:val="0059365A"/>
    <w:rsid w:val="00594D88"/>
    <w:rsid w:val="005A0D70"/>
    <w:rsid w:val="005A2CA0"/>
    <w:rsid w:val="005A4D75"/>
    <w:rsid w:val="005A53EC"/>
    <w:rsid w:val="005B07AA"/>
    <w:rsid w:val="005B47B7"/>
    <w:rsid w:val="005C62BD"/>
    <w:rsid w:val="005C6816"/>
    <w:rsid w:val="005D4B7A"/>
    <w:rsid w:val="005E54CA"/>
    <w:rsid w:val="005F2B39"/>
    <w:rsid w:val="006035FF"/>
    <w:rsid w:val="00620358"/>
    <w:rsid w:val="00623206"/>
    <w:rsid w:val="006260C6"/>
    <w:rsid w:val="00633639"/>
    <w:rsid w:val="0063689C"/>
    <w:rsid w:val="0063773E"/>
    <w:rsid w:val="00640E5B"/>
    <w:rsid w:val="00646C7A"/>
    <w:rsid w:val="00657F75"/>
    <w:rsid w:val="00663455"/>
    <w:rsid w:val="00663AB7"/>
    <w:rsid w:val="00665A8C"/>
    <w:rsid w:val="00677C62"/>
    <w:rsid w:val="00687CCA"/>
    <w:rsid w:val="006976A1"/>
    <w:rsid w:val="006A46C4"/>
    <w:rsid w:val="006A76BD"/>
    <w:rsid w:val="006B2058"/>
    <w:rsid w:val="006B20F9"/>
    <w:rsid w:val="006C0130"/>
    <w:rsid w:val="006C0FCF"/>
    <w:rsid w:val="006C6BBF"/>
    <w:rsid w:val="006E06DB"/>
    <w:rsid w:val="006E25F1"/>
    <w:rsid w:val="006F11F3"/>
    <w:rsid w:val="0070641E"/>
    <w:rsid w:val="00712D3E"/>
    <w:rsid w:val="007202BF"/>
    <w:rsid w:val="00722C5F"/>
    <w:rsid w:val="007233DB"/>
    <w:rsid w:val="00733057"/>
    <w:rsid w:val="007336B5"/>
    <w:rsid w:val="007435AC"/>
    <w:rsid w:val="0074607A"/>
    <w:rsid w:val="00747DB5"/>
    <w:rsid w:val="00750ACF"/>
    <w:rsid w:val="0075182B"/>
    <w:rsid w:val="00773205"/>
    <w:rsid w:val="0077336B"/>
    <w:rsid w:val="00774D6E"/>
    <w:rsid w:val="007916E7"/>
    <w:rsid w:val="007A1E5C"/>
    <w:rsid w:val="007A3D15"/>
    <w:rsid w:val="007A76E3"/>
    <w:rsid w:val="007B3496"/>
    <w:rsid w:val="007C0CEC"/>
    <w:rsid w:val="007D0E1D"/>
    <w:rsid w:val="007D0E92"/>
    <w:rsid w:val="007D3CC7"/>
    <w:rsid w:val="007E03BD"/>
    <w:rsid w:val="007E061C"/>
    <w:rsid w:val="007E4924"/>
    <w:rsid w:val="007F7394"/>
    <w:rsid w:val="00801EAF"/>
    <w:rsid w:val="00805CD8"/>
    <w:rsid w:val="0081475C"/>
    <w:rsid w:val="00815E4E"/>
    <w:rsid w:val="00816F09"/>
    <w:rsid w:val="008212E9"/>
    <w:rsid w:val="008277D4"/>
    <w:rsid w:val="0083390D"/>
    <w:rsid w:val="008373B6"/>
    <w:rsid w:val="008378CD"/>
    <w:rsid w:val="008407F0"/>
    <w:rsid w:val="00842B59"/>
    <w:rsid w:val="00845248"/>
    <w:rsid w:val="00850BC4"/>
    <w:rsid w:val="00851436"/>
    <w:rsid w:val="00851978"/>
    <w:rsid w:val="00853C00"/>
    <w:rsid w:val="00854A4F"/>
    <w:rsid w:val="00856C2C"/>
    <w:rsid w:val="00860F12"/>
    <w:rsid w:val="0086118C"/>
    <w:rsid w:val="00863D8B"/>
    <w:rsid w:val="00881604"/>
    <w:rsid w:val="008860C0"/>
    <w:rsid w:val="00887EDF"/>
    <w:rsid w:val="00890BB0"/>
    <w:rsid w:val="00890EE7"/>
    <w:rsid w:val="00892FF2"/>
    <w:rsid w:val="008A3CDA"/>
    <w:rsid w:val="008B1B0F"/>
    <w:rsid w:val="008B24B9"/>
    <w:rsid w:val="008C10D5"/>
    <w:rsid w:val="008C4748"/>
    <w:rsid w:val="008D1375"/>
    <w:rsid w:val="008D201A"/>
    <w:rsid w:val="008D55F6"/>
    <w:rsid w:val="008E0588"/>
    <w:rsid w:val="008E6063"/>
    <w:rsid w:val="008E624C"/>
    <w:rsid w:val="009116A1"/>
    <w:rsid w:val="00912BC0"/>
    <w:rsid w:val="0091492F"/>
    <w:rsid w:val="00917996"/>
    <w:rsid w:val="009245CA"/>
    <w:rsid w:val="009325F9"/>
    <w:rsid w:val="00946D5B"/>
    <w:rsid w:val="00953679"/>
    <w:rsid w:val="00977527"/>
    <w:rsid w:val="00982607"/>
    <w:rsid w:val="00985F2E"/>
    <w:rsid w:val="009911A6"/>
    <w:rsid w:val="009944F3"/>
    <w:rsid w:val="00997FE7"/>
    <w:rsid w:val="009A4382"/>
    <w:rsid w:val="009A652A"/>
    <w:rsid w:val="009A75F9"/>
    <w:rsid w:val="009B3CAE"/>
    <w:rsid w:val="009B51D6"/>
    <w:rsid w:val="009B7BE0"/>
    <w:rsid w:val="009C44DF"/>
    <w:rsid w:val="009E0575"/>
    <w:rsid w:val="009E4AD9"/>
    <w:rsid w:val="009F0009"/>
    <w:rsid w:val="009F005B"/>
    <w:rsid w:val="009F2491"/>
    <w:rsid w:val="00A00160"/>
    <w:rsid w:val="00A01CC0"/>
    <w:rsid w:val="00A020EB"/>
    <w:rsid w:val="00A04B34"/>
    <w:rsid w:val="00A0606B"/>
    <w:rsid w:val="00A1166F"/>
    <w:rsid w:val="00A33AD1"/>
    <w:rsid w:val="00A34AF7"/>
    <w:rsid w:val="00A3542A"/>
    <w:rsid w:val="00A5267A"/>
    <w:rsid w:val="00A526C2"/>
    <w:rsid w:val="00A54120"/>
    <w:rsid w:val="00A545F8"/>
    <w:rsid w:val="00A75256"/>
    <w:rsid w:val="00A77EC7"/>
    <w:rsid w:val="00A82107"/>
    <w:rsid w:val="00A8411B"/>
    <w:rsid w:val="00A8526C"/>
    <w:rsid w:val="00A85B55"/>
    <w:rsid w:val="00A917FD"/>
    <w:rsid w:val="00A95DB0"/>
    <w:rsid w:val="00AA1681"/>
    <w:rsid w:val="00AA2ABE"/>
    <w:rsid w:val="00AA5D4A"/>
    <w:rsid w:val="00AB38D9"/>
    <w:rsid w:val="00AB57D9"/>
    <w:rsid w:val="00AC03FA"/>
    <w:rsid w:val="00AC318D"/>
    <w:rsid w:val="00AC679F"/>
    <w:rsid w:val="00AD34B3"/>
    <w:rsid w:val="00AE6226"/>
    <w:rsid w:val="00AE74EE"/>
    <w:rsid w:val="00B0436A"/>
    <w:rsid w:val="00B04CD4"/>
    <w:rsid w:val="00B06076"/>
    <w:rsid w:val="00B07317"/>
    <w:rsid w:val="00B0743A"/>
    <w:rsid w:val="00B12FEB"/>
    <w:rsid w:val="00B14211"/>
    <w:rsid w:val="00B231FC"/>
    <w:rsid w:val="00B31757"/>
    <w:rsid w:val="00B318C3"/>
    <w:rsid w:val="00B32277"/>
    <w:rsid w:val="00B32CFA"/>
    <w:rsid w:val="00B47840"/>
    <w:rsid w:val="00B47D79"/>
    <w:rsid w:val="00B55A6F"/>
    <w:rsid w:val="00B66F04"/>
    <w:rsid w:val="00B71D66"/>
    <w:rsid w:val="00B72118"/>
    <w:rsid w:val="00B74E3E"/>
    <w:rsid w:val="00B7729C"/>
    <w:rsid w:val="00B829F8"/>
    <w:rsid w:val="00B83CAE"/>
    <w:rsid w:val="00B85D96"/>
    <w:rsid w:val="00B94C23"/>
    <w:rsid w:val="00B96260"/>
    <w:rsid w:val="00BA3A38"/>
    <w:rsid w:val="00BC2084"/>
    <w:rsid w:val="00BC6867"/>
    <w:rsid w:val="00BD06F3"/>
    <w:rsid w:val="00BE123E"/>
    <w:rsid w:val="00BE1524"/>
    <w:rsid w:val="00BE4909"/>
    <w:rsid w:val="00BF7AD6"/>
    <w:rsid w:val="00C00339"/>
    <w:rsid w:val="00C11472"/>
    <w:rsid w:val="00C13AC4"/>
    <w:rsid w:val="00C13BBD"/>
    <w:rsid w:val="00C14723"/>
    <w:rsid w:val="00C2022A"/>
    <w:rsid w:val="00C30036"/>
    <w:rsid w:val="00C432AC"/>
    <w:rsid w:val="00C43BF3"/>
    <w:rsid w:val="00C4650E"/>
    <w:rsid w:val="00C54656"/>
    <w:rsid w:val="00C55144"/>
    <w:rsid w:val="00C5639F"/>
    <w:rsid w:val="00C64650"/>
    <w:rsid w:val="00C65534"/>
    <w:rsid w:val="00C75AA6"/>
    <w:rsid w:val="00C774C5"/>
    <w:rsid w:val="00C850EC"/>
    <w:rsid w:val="00C8581F"/>
    <w:rsid w:val="00C901A9"/>
    <w:rsid w:val="00C973BE"/>
    <w:rsid w:val="00C97408"/>
    <w:rsid w:val="00C97772"/>
    <w:rsid w:val="00CA245A"/>
    <w:rsid w:val="00CA416E"/>
    <w:rsid w:val="00CA7D62"/>
    <w:rsid w:val="00CB3E19"/>
    <w:rsid w:val="00CC30F5"/>
    <w:rsid w:val="00CC5790"/>
    <w:rsid w:val="00CC5950"/>
    <w:rsid w:val="00CC7F44"/>
    <w:rsid w:val="00CD354C"/>
    <w:rsid w:val="00CE0E53"/>
    <w:rsid w:val="00CE3AD8"/>
    <w:rsid w:val="00CF594E"/>
    <w:rsid w:val="00D000D9"/>
    <w:rsid w:val="00D12C72"/>
    <w:rsid w:val="00D14BEF"/>
    <w:rsid w:val="00D15321"/>
    <w:rsid w:val="00D220FF"/>
    <w:rsid w:val="00D22ED3"/>
    <w:rsid w:val="00D321D8"/>
    <w:rsid w:val="00D360E6"/>
    <w:rsid w:val="00D36C32"/>
    <w:rsid w:val="00D41AE0"/>
    <w:rsid w:val="00D442AD"/>
    <w:rsid w:val="00D442F3"/>
    <w:rsid w:val="00D45BDD"/>
    <w:rsid w:val="00D63E82"/>
    <w:rsid w:val="00D67D54"/>
    <w:rsid w:val="00D71F9A"/>
    <w:rsid w:val="00D721F6"/>
    <w:rsid w:val="00D72AFF"/>
    <w:rsid w:val="00D832BB"/>
    <w:rsid w:val="00D938A4"/>
    <w:rsid w:val="00D94791"/>
    <w:rsid w:val="00DA1CDB"/>
    <w:rsid w:val="00DA68AF"/>
    <w:rsid w:val="00DC5BA3"/>
    <w:rsid w:val="00DD7E57"/>
    <w:rsid w:val="00DE1E45"/>
    <w:rsid w:val="00DE6229"/>
    <w:rsid w:val="00DE752C"/>
    <w:rsid w:val="00DE7C4F"/>
    <w:rsid w:val="00DF17D9"/>
    <w:rsid w:val="00DF31AB"/>
    <w:rsid w:val="00E05B95"/>
    <w:rsid w:val="00E07575"/>
    <w:rsid w:val="00E1413C"/>
    <w:rsid w:val="00E177DA"/>
    <w:rsid w:val="00E2068F"/>
    <w:rsid w:val="00E2165E"/>
    <w:rsid w:val="00E267C5"/>
    <w:rsid w:val="00E27B83"/>
    <w:rsid w:val="00E27CCE"/>
    <w:rsid w:val="00E36CF8"/>
    <w:rsid w:val="00E4541A"/>
    <w:rsid w:val="00E62923"/>
    <w:rsid w:val="00E63527"/>
    <w:rsid w:val="00E6691C"/>
    <w:rsid w:val="00E755A2"/>
    <w:rsid w:val="00E77D3B"/>
    <w:rsid w:val="00E8682F"/>
    <w:rsid w:val="00E9252B"/>
    <w:rsid w:val="00E9464F"/>
    <w:rsid w:val="00EA5F00"/>
    <w:rsid w:val="00EB3F45"/>
    <w:rsid w:val="00ED45A4"/>
    <w:rsid w:val="00ED7F0D"/>
    <w:rsid w:val="00EE0B6A"/>
    <w:rsid w:val="00EE182F"/>
    <w:rsid w:val="00EE2880"/>
    <w:rsid w:val="00EF6301"/>
    <w:rsid w:val="00F0051D"/>
    <w:rsid w:val="00F01DB2"/>
    <w:rsid w:val="00F04AA9"/>
    <w:rsid w:val="00F1525E"/>
    <w:rsid w:val="00F15917"/>
    <w:rsid w:val="00F207C5"/>
    <w:rsid w:val="00F231AF"/>
    <w:rsid w:val="00F249C7"/>
    <w:rsid w:val="00F470B2"/>
    <w:rsid w:val="00F652B1"/>
    <w:rsid w:val="00F71B2B"/>
    <w:rsid w:val="00F735FE"/>
    <w:rsid w:val="00F85460"/>
    <w:rsid w:val="00F85FA0"/>
    <w:rsid w:val="00F9545C"/>
    <w:rsid w:val="00FB1B13"/>
    <w:rsid w:val="00FB2EE1"/>
    <w:rsid w:val="00FC3FC5"/>
    <w:rsid w:val="00FC4895"/>
    <w:rsid w:val="00FC4E60"/>
    <w:rsid w:val="00FC7BA8"/>
    <w:rsid w:val="00FC7CC8"/>
    <w:rsid w:val="00FD681A"/>
    <w:rsid w:val="00FE4A12"/>
    <w:rsid w:val="00FF0769"/>
    <w:rsid w:val="00FF12E1"/>
    <w:rsid w:val="00FF2091"/>
    <w:rsid w:val="00FF4081"/>
    <w:rsid w:val="00FF5FF9"/>
    <w:rsid w:val="00FF72BA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1EC22FF"/>
  <w15:docId w15:val="{90397C44-D0C7-40C5-AD8E-23ECBC3D6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0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0339"/>
    <w:pPr>
      <w:spacing w:after="40"/>
      <w:jc w:val="both"/>
    </w:pPr>
    <w:rPr>
      <w:rFonts w:ascii="Calibri" w:hAnsi="Calibr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locked/>
    <w:rsid w:val="004F6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67E"/>
  </w:style>
  <w:style w:type="paragraph" w:styleId="Fuzeile">
    <w:name w:val="footer"/>
    <w:aliases w:val="Fußzeile k"/>
    <w:basedOn w:val="Standard"/>
    <w:link w:val="FuzeileZchn"/>
    <w:uiPriority w:val="99"/>
    <w:unhideWhenUsed/>
    <w:locked/>
    <w:rsid w:val="00712D3E"/>
    <w:pPr>
      <w:tabs>
        <w:tab w:val="center" w:pos="4536"/>
        <w:tab w:val="right" w:pos="9072"/>
      </w:tabs>
      <w:spacing w:after="0" w:line="240" w:lineRule="auto"/>
      <w:ind w:right="170"/>
      <w:jc w:val="right"/>
    </w:pPr>
    <w:rPr>
      <w:sz w:val="20"/>
    </w:rPr>
  </w:style>
  <w:style w:type="character" w:customStyle="1" w:styleId="FuzeileZchn">
    <w:name w:val="Fußzeile Zchn"/>
    <w:aliases w:val="Fußzeile k Zchn"/>
    <w:basedOn w:val="Absatz-Standardschriftart"/>
    <w:link w:val="Fuzeile"/>
    <w:uiPriority w:val="99"/>
    <w:rsid w:val="00712D3E"/>
    <w:rPr>
      <w:rFonts w:ascii="Calibri" w:hAnsi="Calibri"/>
      <w:sz w:val="20"/>
    </w:rPr>
  </w:style>
  <w:style w:type="paragraph" w:styleId="KeinLeerraum">
    <w:name w:val="No Spacing"/>
    <w:uiPriority w:val="1"/>
    <w:qFormat/>
    <w:locked/>
    <w:rsid w:val="007A76E3"/>
    <w:pPr>
      <w:spacing w:after="0" w:line="240" w:lineRule="auto"/>
      <w:jc w:val="both"/>
    </w:pPr>
    <w:rPr>
      <w:rFonts w:ascii="Calibri" w:hAnsi="Calibri"/>
      <w:sz w:val="24"/>
    </w:rPr>
  </w:style>
  <w:style w:type="character" w:styleId="Fett">
    <w:name w:val="Strong"/>
    <w:basedOn w:val="Absatz-Standardschriftart"/>
    <w:uiPriority w:val="22"/>
    <w:qFormat/>
    <w:locked/>
    <w:rsid w:val="007A76E3"/>
    <w:rPr>
      <w:b/>
      <w:bCs/>
      <w:sz w:val="32"/>
    </w:rPr>
  </w:style>
  <w:style w:type="paragraph" w:customStyle="1" w:styleId="-SchriftBalken">
    <w:name w:val="Ü-Schrift Balken"/>
    <w:basedOn w:val="Standard"/>
    <w:link w:val="-SchriftBalkenZchn"/>
    <w:qFormat/>
    <w:locked/>
    <w:rsid w:val="009944F3"/>
    <w:pPr>
      <w:jc w:val="right"/>
    </w:pPr>
    <w:rPr>
      <w:rFonts w:asciiTheme="minorHAnsi" w:hAnsiTheme="minorHAnsi"/>
      <w:sz w:val="50"/>
      <w:szCs w:val="50"/>
    </w:rPr>
  </w:style>
  <w:style w:type="character" w:customStyle="1" w:styleId="-SchriftBalkenZchn">
    <w:name w:val="Ü-Schrift Balken Zchn"/>
    <w:basedOn w:val="Absatz-Standardschriftart"/>
    <w:link w:val="-SchriftBalken"/>
    <w:rsid w:val="009944F3"/>
    <w:rPr>
      <w:sz w:val="50"/>
      <w:szCs w:val="50"/>
    </w:rPr>
  </w:style>
  <w:style w:type="table" w:styleId="Tabellenraster">
    <w:name w:val="Table Grid"/>
    <w:basedOn w:val="NormaleTabelle"/>
    <w:uiPriority w:val="39"/>
    <w:locked/>
    <w:rsid w:val="00E77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locked/>
    <w:rsid w:val="009E0575"/>
    <w:rPr>
      <w:color w:val="808080"/>
    </w:rPr>
  </w:style>
  <w:style w:type="paragraph" w:customStyle="1" w:styleId="Adressfeld">
    <w:name w:val="Adressfeld"/>
    <w:basedOn w:val="Standard"/>
    <w:autoRedefine/>
    <w:qFormat/>
    <w:locked/>
    <w:rsid w:val="00D360E6"/>
    <w:pPr>
      <w:framePr w:wrap="around" w:vAnchor="page" w:hAnchor="margin" w:y="3120"/>
      <w:widowControl w:val="0"/>
      <w:spacing w:before="60" w:after="0" w:line="240" w:lineRule="auto"/>
      <w:contextualSpacing/>
      <w:jc w:val="left"/>
    </w:pPr>
    <w:rPr>
      <w:szCs w:val="24"/>
    </w:rPr>
  </w:style>
  <w:style w:type="character" w:customStyle="1" w:styleId="8Schriftgre">
    <w:name w:val="8 Schriftgröße"/>
    <w:basedOn w:val="Absatz-Standardschriftart"/>
    <w:uiPriority w:val="1"/>
    <w:qFormat/>
    <w:locked/>
    <w:rsid w:val="00513295"/>
    <w:rPr>
      <w:rFonts w:asciiTheme="minorHAnsi" w:hAnsiTheme="minorHAnsi" w:cstheme="minorHAnsi"/>
      <w:color w:val="000000" w:themeColor="text1"/>
      <w:sz w:val="16"/>
      <w:szCs w:val="16"/>
    </w:rPr>
  </w:style>
  <w:style w:type="character" w:customStyle="1" w:styleId="14Schriftgre">
    <w:name w:val="14 Schriftgröße"/>
    <w:basedOn w:val="Absatz-Standardschriftart"/>
    <w:uiPriority w:val="1"/>
    <w:qFormat/>
    <w:locked/>
    <w:rsid w:val="00D12C72"/>
    <w:rPr>
      <w:caps w:val="0"/>
      <w:smallCaps w:val="0"/>
      <w:strike w:val="0"/>
      <w:dstrike w:val="0"/>
      <w:vanish w:val="0"/>
      <w:color w:val="auto"/>
      <w:sz w:val="28"/>
      <w:vertAlign w:val="baseline"/>
    </w:rPr>
  </w:style>
  <w:style w:type="character" w:customStyle="1" w:styleId="Formatvorlage1">
    <w:name w:val="Formatvorlage1"/>
    <w:basedOn w:val="Absatz-Standardschriftart"/>
    <w:uiPriority w:val="1"/>
    <w:locked/>
    <w:rsid w:val="003D667F"/>
  </w:style>
  <w:style w:type="paragraph" w:styleId="Listenabsatz">
    <w:name w:val="List Paragraph"/>
    <w:basedOn w:val="Standard"/>
    <w:uiPriority w:val="34"/>
    <w:qFormat/>
    <w:locked/>
    <w:rsid w:val="00513295"/>
    <w:pPr>
      <w:ind w:left="720"/>
      <w:contextualSpacing/>
    </w:pPr>
  </w:style>
  <w:style w:type="paragraph" w:customStyle="1" w:styleId="9Schriftgre">
    <w:name w:val="9 Schriftgröße"/>
    <w:basedOn w:val="Standard"/>
    <w:qFormat/>
    <w:locked/>
    <w:rsid w:val="00DE7C4F"/>
    <w:pPr>
      <w:framePr w:wrap="around" w:vAnchor="text" w:hAnchor="page" w:x="6805" w:y="18"/>
      <w:spacing w:after="0" w:line="240" w:lineRule="auto"/>
      <w:suppressOverlap/>
      <w:jc w:val="left"/>
    </w:pPr>
    <w:rPr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locked/>
    <w:rsid w:val="001C28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haltstext">
    <w:name w:val="Inhaltstext"/>
    <w:basedOn w:val="Standard"/>
    <w:qFormat/>
    <w:locked/>
    <w:rsid w:val="00DA68AF"/>
    <w:pPr>
      <w:spacing w:after="0" w:line="240" w:lineRule="auto"/>
    </w:pPr>
  </w:style>
  <w:style w:type="paragraph" w:customStyle="1" w:styleId="Betreffblanko">
    <w:name w:val="Betreff blanko"/>
    <w:basedOn w:val="Inhaltstext"/>
    <w:qFormat/>
    <w:locked/>
    <w:rsid w:val="00A526C2"/>
    <w:pPr>
      <w:spacing w:after="360"/>
      <w:jc w:val="left"/>
    </w:pPr>
    <w:rPr>
      <w:b/>
      <w:sz w:val="28"/>
      <w:szCs w:val="28"/>
    </w:rPr>
  </w:style>
  <w:style w:type="paragraph" w:customStyle="1" w:styleId="Zustellvermerk">
    <w:name w:val="Zustellvermerk"/>
    <w:basedOn w:val="Standard"/>
    <w:link w:val="ZustellvermerkZchn"/>
    <w:qFormat/>
    <w:locked/>
    <w:rsid w:val="002F1E77"/>
    <w:pPr>
      <w:framePr w:wrap="around" w:vAnchor="page" w:hAnchor="text" w:y="1"/>
      <w:spacing w:after="120" w:line="240" w:lineRule="auto"/>
      <w:jc w:val="left"/>
    </w:pPr>
    <w:rPr>
      <w:b/>
    </w:rPr>
  </w:style>
  <w:style w:type="character" w:customStyle="1" w:styleId="ZustellvermerkZchn">
    <w:name w:val="Zustellvermerk Zchn"/>
    <w:basedOn w:val="Absatz-Standardschriftart"/>
    <w:link w:val="Zustellvermerk"/>
    <w:rsid w:val="002F1E77"/>
    <w:rPr>
      <w:rFonts w:ascii="Calibri" w:hAnsi="Calibri"/>
      <w:b/>
      <w:sz w:val="24"/>
    </w:rPr>
  </w:style>
  <w:style w:type="paragraph" w:customStyle="1" w:styleId="seitenumbruch">
    <w:name w:val="seitenumbruch"/>
    <w:basedOn w:val="Standard"/>
    <w:qFormat/>
    <w:locked/>
    <w:rsid w:val="005512E4"/>
    <w:pPr>
      <w:spacing w:after="160"/>
      <w:jc w:val="left"/>
    </w:pPr>
  </w:style>
  <w:style w:type="paragraph" w:styleId="Untertitel">
    <w:name w:val="Subtitle"/>
    <w:basedOn w:val="Standard"/>
    <w:next w:val="Standard"/>
    <w:link w:val="UntertitelZchn"/>
    <w:uiPriority w:val="11"/>
    <w:qFormat/>
    <w:locked/>
    <w:rsid w:val="00997FE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97FE7"/>
    <w:rPr>
      <w:rFonts w:eastAsiaTheme="minorEastAsia"/>
      <w:color w:val="5A5A5A" w:themeColor="text1" w:themeTint="A5"/>
      <w:spacing w:val="15"/>
    </w:rPr>
  </w:style>
  <w:style w:type="paragraph" w:customStyle="1" w:styleId="Rahmenschriftweirechts">
    <w:name w:val="Rahmenschrift weiß rechts"/>
    <w:qFormat/>
    <w:locked/>
    <w:rsid w:val="00147065"/>
    <w:pPr>
      <w:jc w:val="right"/>
    </w:pPr>
    <w:rPr>
      <w:rFonts w:ascii="Calibri" w:hAnsi="Calibri"/>
      <w:color w:val="FFFFFF" w:themeColor="background1"/>
      <w:sz w:val="16"/>
      <w:szCs w:val="24"/>
    </w:rPr>
  </w:style>
  <w:style w:type="paragraph" w:customStyle="1" w:styleId="Sachgebieteingeben">
    <w:name w:val="Sachgebiet eingeben"/>
    <w:basedOn w:val="Adressfeld"/>
    <w:qFormat/>
    <w:locked/>
    <w:rsid w:val="00ED7F0D"/>
    <w:pPr>
      <w:framePr w:wrap="around"/>
    </w:pPr>
  </w:style>
  <w:style w:type="paragraph" w:styleId="NurText">
    <w:name w:val="Plain Text"/>
    <w:basedOn w:val="Standard"/>
    <w:link w:val="NurTextZchn"/>
    <w:uiPriority w:val="99"/>
    <w:unhideWhenUsed/>
    <w:locked/>
    <w:rsid w:val="00AD34B3"/>
    <w:pPr>
      <w:spacing w:after="0" w:line="240" w:lineRule="auto"/>
      <w:jc w:val="left"/>
    </w:pPr>
    <w:rPr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AD34B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torage1\files\Vorlagen\LRA_staatlich_blanko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DDDA7EF-4DEF-4AAB-A6EA-F64252184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LRA_staatlich_blanko.dotx</Template>
  <TotalTime>0</TotalTime>
  <Pages>2</Pages>
  <Words>296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Personalinfom</vt:lpstr>
    </vt:vector>
  </TitlesOfParts>
  <Manager>Tanja Kreis</Manager>
  <Company>Landratsamt Landsberg am Lech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Personalinfom</dc:title>
  <dc:subject>Personalinfo</dc:subject>
  <dc:creator>Salcher, Bernhard</dc:creator>
  <cp:keywords/>
  <dc:description/>
  <cp:lastModifiedBy>Salcher, Bernhard</cp:lastModifiedBy>
  <cp:revision>3</cp:revision>
  <dcterms:created xsi:type="dcterms:W3CDTF">2025-03-21T08:21:00Z</dcterms:created>
  <dcterms:modified xsi:type="dcterms:W3CDTF">2025-03-21T10:33:00Z</dcterms:modified>
</cp:coreProperties>
</file>